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26A67" w14:textId="77777777" w:rsidR="00636581" w:rsidRDefault="00636581" w:rsidP="00ED502B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35A6F" wp14:editId="45DDB09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716DB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E34C2A6" w14:textId="06B3B182" w:rsidR="00636581" w:rsidRPr="00BD4094" w:rsidRDefault="00BD4094" w:rsidP="00BD4094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D4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5D6A7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BD4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="009F6A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 w:rsidRPr="00BD4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9F6A41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D409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Candidate Initial Learning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35A6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6CF716DB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E34C2A6" w14:textId="06B3B182" w:rsidR="00636581" w:rsidRPr="00BD4094" w:rsidRDefault="00BD4094" w:rsidP="00BD4094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D409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5D6A78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BD409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="009F6A4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 w:rsidRPr="00BD409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9F6A41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BD4094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Candidate Initial Learning Statement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D8B108" w14:textId="77777777" w:rsidR="00636581" w:rsidRDefault="00636581" w:rsidP="00ED502B">
      <w:pPr>
        <w:pStyle w:val="DocRefTitlePage"/>
      </w:pPr>
    </w:p>
    <w:p w14:paraId="2E0C61EA" w14:textId="77777777" w:rsidR="00B261B7" w:rsidRPr="00967F2B" w:rsidRDefault="00B261B7" w:rsidP="00ED502B">
      <w:pPr>
        <w:pStyle w:val="DocRefTitlePage"/>
      </w:pPr>
    </w:p>
    <w:p w14:paraId="2C1517F7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6BA622CE" w14:textId="3693DAD2" w:rsidR="00BD4094" w:rsidRDefault="00BD4094" w:rsidP="00456F6C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BD4094">
        <w:rPr>
          <w:rFonts w:asciiTheme="minorHAnsi" w:hAnsiTheme="minorHAnsi" w:cstheme="minorHAnsi"/>
          <w:color w:val="3B3838" w:themeColor="background2" w:themeShade="40"/>
        </w:rPr>
        <w:t>Candidate’s name:</w:t>
      </w:r>
      <w:r w:rsidR="00456F6C"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……………………………………………………….</w:t>
      </w:r>
      <w:r w:rsidRPr="00BD4094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BD4094">
        <w:rPr>
          <w:rFonts w:asciiTheme="minorHAnsi" w:hAnsiTheme="minorHAnsi" w:cstheme="minorHAnsi"/>
          <w:color w:val="3B3838" w:themeColor="background2" w:themeShade="40"/>
        </w:rPr>
        <w:tab/>
      </w:r>
      <w:r w:rsidRPr="00BD4094">
        <w:rPr>
          <w:rFonts w:asciiTheme="minorHAnsi" w:hAnsiTheme="minorHAnsi" w:cstheme="minorHAnsi"/>
          <w:color w:val="3B3838" w:themeColor="background2" w:themeShade="40"/>
        </w:rPr>
        <w:tab/>
        <w:t>Date:</w:t>
      </w:r>
      <w:r w:rsidR="00456F6C">
        <w:rPr>
          <w:rFonts w:asciiTheme="minorHAnsi" w:hAnsiTheme="minorHAnsi" w:cstheme="minorHAnsi"/>
          <w:color w:val="3B3838" w:themeColor="background2" w:themeShade="40"/>
        </w:rPr>
        <w:t xml:space="preserve"> ………………………………………………..</w:t>
      </w:r>
    </w:p>
    <w:p w14:paraId="34169D87" w14:textId="6E26DE33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</w:rPr>
      </w:pPr>
      <w:r w:rsidRPr="00BD4094">
        <w:rPr>
          <w:rFonts w:asciiTheme="minorHAnsi" w:hAnsiTheme="minorHAnsi" w:cstheme="minorHAnsi"/>
          <w:color w:val="3B3838" w:themeColor="background2" w:themeShade="40"/>
        </w:rPr>
        <w:t xml:space="preserve"> </w:t>
      </w: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17DE2F69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2A610C5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do I want from the course?</w:t>
            </w:r>
          </w:p>
        </w:tc>
      </w:tr>
      <w:tr w:rsidR="00BD4094" w:rsidRPr="00BD4094" w14:paraId="418E4F4A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2DF8D89" w14:textId="27C98204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DA48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4568A1" w14:textId="2F36BF2B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50AE89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70DA350" w14:textId="1C7757C6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6F16CE" w14:textId="25CAA871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CD6E74" w14:textId="77777777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CBDA9B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0B84A1B4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70728314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7A3C255E" w14:textId="26E6678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826F14" w:rsidRPr="00826F1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skills do I hope to develop?</w:t>
            </w:r>
          </w:p>
        </w:tc>
      </w:tr>
      <w:tr w:rsidR="00BD4094" w:rsidRPr="00BD4094" w14:paraId="4C04DE7D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741B80E3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2C7096" w14:textId="613F1BD6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1BD09C" w14:textId="031334FB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E436AF" w14:textId="5812A593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66EC9D" w14:textId="2D9038AD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DAFF12" w14:textId="77777777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F94499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E8088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9BFB5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1D8449D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297B0689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0CD27C2" w14:textId="42030292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What do I want/need from </w:t>
            </w:r>
            <w:r w:rsidR="003941C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the </w:t>
            </w: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tutor</w:t>
            </w:r>
            <w:r w:rsidR="003941C1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/s</w:t>
            </w: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?</w:t>
            </w:r>
          </w:p>
        </w:tc>
      </w:tr>
      <w:tr w:rsidR="00BD4094" w:rsidRPr="00BD4094" w14:paraId="2849E5D8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FB66D1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8300F7" w14:textId="6CED970C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C896A0" w14:textId="3C780E2F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4C50733" w14:textId="75B21F78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6E26AB" w14:textId="15CE5381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7662620" w14:textId="77777777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C50E79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2A8B8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1A5C0A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6034CC3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4166F68F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37A49EA5" w14:textId="77777777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What do I want/need from other members of the course?</w:t>
            </w:r>
          </w:p>
        </w:tc>
      </w:tr>
      <w:tr w:rsidR="00BD4094" w:rsidRPr="00BD4094" w14:paraId="6DE5B60D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60DA4E4" w14:textId="6B4D00D5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425CC31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47B899B" w14:textId="37476E4A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5ED197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E0EBD3" w14:textId="74C94305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2195E23" w14:textId="77777777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E1863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0861007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701FB923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21A765" w14:textId="2F9F061E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lastRenderedPageBreak/>
              <w:br w:type="page"/>
              <w:t xml:space="preserve">What is my </w:t>
            </w:r>
            <w:r w:rsidR="00A61C66" w:rsidRPr="00A61C66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current </w:t>
            </w: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understanding of </w:t>
            </w:r>
            <w:r w:rsidR="00EE1907" w:rsidRPr="00EE19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counselling</w:t>
            </w: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?</w:t>
            </w:r>
          </w:p>
        </w:tc>
      </w:tr>
      <w:tr w:rsidR="00BD4094" w:rsidRPr="00BD4094" w14:paraId="494DA921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C0E5FB1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E79B30A" w14:textId="68C3F370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5EFE35" w14:textId="3FC0E449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02A9AC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7627C2B" w14:textId="77777777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7192EF" w14:textId="6E1BE627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596A58" w14:textId="77777777" w:rsidR="00F747ED" w:rsidRDefault="00F747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DD9CBF" w14:textId="6CDAC70B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012EF67" w14:textId="77777777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F7FEA55" w14:textId="021EACF3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0629915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35F1939A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D05E367" w14:textId="4F855871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12576E" w:rsidRPr="0012576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personal qualities do I have which I think will be useful in counselling others?</w:t>
            </w:r>
          </w:p>
        </w:tc>
      </w:tr>
      <w:tr w:rsidR="00BD4094" w:rsidRPr="00BD4094" w14:paraId="3823A5DE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FB842BB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E4B3DC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D4D40B" w14:textId="329B7D5A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24A3F7" w14:textId="22B2EC09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5BCB2" w14:textId="69D34D9D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A55651C" w14:textId="6914E4A5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948959" w14:textId="1A65FB65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69FFEC" w14:textId="77777777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D76AA8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1F8A643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71F75E6C" w14:textId="77777777" w:rsidTr="3F44EC17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39ABAA6" w14:textId="2D0B61A3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7D577E" w:rsidRPr="007D577E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might I find difficult about counselling others?</w:t>
            </w:r>
          </w:p>
        </w:tc>
      </w:tr>
      <w:tr w:rsidR="00BD4094" w:rsidRPr="00BD4094" w14:paraId="23195C49" w14:textId="77777777" w:rsidTr="3F44EC17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39EE598F" w14:textId="65CFF05B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7EE946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BFD18A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D675B8" w14:textId="5E8BDD58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F8E78C2" w14:textId="53280EBC" w:rsidR="00BD4094" w:rsidRPr="00BD4094" w:rsidRDefault="00BD4094" w:rsidP="3F44EC17">
            <w:pPr>
              <w:rPr>
                <w:rFonts w:asciiTheme="minorHAnsi" w:hAnsiTheme="minorHAnsi" w:cstheme="minorBidi"/>
                <w:color w:val="3B3838" w:themeColor="background2" w:themeShade="40"/>
              </w:rPr>
            </w:pPr>
          </w:p>
          <w:p w14:paraId="26D42D45" w14:textId="6CD88C50" w:rsidR="3F44EC17" w:rsidRDefault="3F44EC17" w:rsidP="3F44EC17">
            <w:pPr>
              <w:rPr>
                <w:rFonts w:asciiTheme="minorHAnsi" w:hAnsiTheme="minorHAnsi" w:cstheme="minorBidi"/>
                <w:color w:val="3B3838" w:themeColor="background2" w:themeShade="40"/>
              </w:rPr>
            </w:pPr>
          </w:p>
          <w:p w14:paraId="2649CA3B" w14:textId="15D664C5" w:rsidR="3F44EC17" w:rsidRDefault="3F44EC17" w:rsidP="3F44EC17">
            <w:pPr>
              <w:rPr>
                <w:rFonts w:asciiTheme="minorHAnsi" w:hAnsiTheme="minorHAnsi" w:cstheme="minorBidi"/>
                <w:color w:val="3B3838" w:themeColor="background2" w:themeShade="40"/>
              </w:rPr>
            </w:pPr>
          </w:p>
          <w:p w14:paraId="1799C48C" w14:textId="19C12990" w:rsidR="3F44EC17" w:rsidRDefault="3F44EC17" w:rsidP="3F44EC17">
            <w:pPr>
              <w:rPr>
                <w:rFonts w:asciiTheme="minorHAnsi" w:hAnsiTheme="minorHAnsi" w:cstheme="minorBidi"/>
                <w:color w:val="3B3838" w:themeColor="background2" w:themeShade="40"/>
              </w:rPr>
            </w:pPr>
          </w:p>
          <w:p w14:paraId="296F04D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56266AC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D4094" w:rsidRPr="00BD4094" w14:paraId="0EFB461C" w14:textId="77777777" w:rsidTr="00BD4094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B09B898" w14:textId="2DCA24CF" w:rsidR="00BD4094" w:rsidRPr="00BD4094" w:rsidRDefault="00BD4094" w:rsidP="00BD4094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D20FF9" w:rsidRPr="00D20FF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What draws me towards becoming a counsellor?</w:t>
            </w:r>
          </w:p>
        </w:tc>
      </w:tr>
      <w:tr w:rsidR="00BD4094" w:rsidRPr="00BD4094" w14:paraId="5E6AA1D4" w14:textId="77777777" w:rsidTr="00BD4094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58BD5E10" w14:textId="610A454E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BD4094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0EC2C5B3" wp14:editId="19CCCE12">
                  <wp:simplePos x="0" y="0"/>
                  <wp:positionH relativeFrom="column">
                    <wp:posOffset>4969510</wp:posOffset>
                  </wp:positionH>
                  <wp:positionV relativeFrom="paragraph">
                    <wp:posOffset>-8096250</wp:posOffset>
                  </wp:positionV>
                  <wp:extent cx="1139190" cy="534670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E66FF" w14:textId="37BB6D2A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57B110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524703" w14:textId="05719665" w:rsid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A35690" w14:textId="223CC328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179E4A" w14:textId="75203EAB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111264" w14:textId="36FB724D" w:rsidR="00DA70ED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5CC412" w14:textId="77777777" w:rsidR="00DA70ED" w:rsidRPr="00BD4094" w:rsidRDefault="00DA70ED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7B1A06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A25383" w14:textId="77777777" w:rsidR="00BD4094" w:rsidRPr="00BD4094" w:rsidRDefault="00BD4094" w:rsidP="00BD4094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BCF28AB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p w14:paraId="70A9CECF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p w14:paraId="3485AAEE" w14:textId="77777777" w:rsidR="00BD4094" w:rsidRPr="00BD4094" w:rsidRDefault="00BD4094" w:rsidP="00BD4094">
      <w:pPr>
        <w:rPr>
          <w:rFonts w:asciiTheme="minorHAnsi" w:hAnsiTheme="minorHAnsi" w:cstheme="minorHAnsi"/>
          <w:color w:val="3B3838" w:themeColor="background2" w:themeShade="40"/>
          <w:sz w:val="8"/>
          <w:szCs w:val="8"/>
        </w:rPr>
      </w:pPr>
    </w:p>
    <w:p w14:paraId="251B59FB" w14:textId="77777777" w:rsidR="00BD4094" w:rsidRPr="00BD4094" w:rsidRDefault="00BD4094" w:rsidP="00BD4094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40451CEC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85E3F" w14:textId="77777777" w:rsidR="00E71AAD" w:rsidRDefault="00E71AAD">
      <w:r>
        <w:separator/>
      </w:r>
    </w:p>
    <w:p w14:paraId="73948DCC" w14:textId="77777777" w:rsidR="00E71AAD" w:rsidRDefault="00E71AAD"/>
    <w:p w14:paraId="2510AF24" w14:textId="77777777" w:rsidR="00E71AAD" w:rsidRDefault="00E71AAD"/>
  </w:endnote>
  <w:endnote w:type="continuationSeparator" w:id="0">
    <w:p w14:paraId="1F6597AC" w14:textId="77777777" w:rsidR="00E71AAD" w:rsidRDefault="00E71AAD">
      <w:r>
        <w:continuationSeparator/>
      </w:r>
    </w:p>
    <w:p w14:paraId="177851D1" w14:textId="77777777" w:rsidR="00E71AAD" w:rsidRDefault="00E71AAD"/>
    <w:p w14:paraId="7DE77878" w14:textId="77777777" w:rsidR="00E71AAD" w:rsidRDefault="00E71A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EC90E619-AEAF-47F0-A4C9-1A6054F52179}"/>
    <w:embedBold r:id="rId2" w:fontKey="{8D5FB4DB-665E-477E-ABDC-864DCFAC11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8647000-042B-4EDC-814A-D1AB5830642C}"/>
    <w:embedBold r:id="rId4" w:fontKey="{D30987E0-8BA9-4490-BFC1-F9B0F7420CDB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2696A32B-0EDB-4D81-9C5D-C4614C0D203F}"/>
    <w:embedBold r:id="rId6" w:fontKey="{E8CAA5AD-80F4-4928-AE94-684547D13394}"/>
    <w:embedBoldItalic r:id="rId7" w:fontKey="{B3D72C5F-90E1-45F4-9DBE-1328B55B59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9A854AEA-7AC2-4B6E-89A0-6590E4BC8C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CBDA3C1-0C8A-4029-BF4B-70BC4EBFEB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53B198D-99B0-46CB-91DD-F85BB37ED707}"/>
    <w:embedBold r:id="rId11" w:fontKey="{11A036E0-E78D-4921-B2A7-8A49FC2D2272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9203808-EAA0-4656-9924-4C77884DB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10757B82" w14:textId="77777777" w:rsidTr="00E6148A">
      <w:tc>
        <w:tcPr>
          <w:tcW w:w="720" w:type="dxa"/>
          <w:shd w:val="clear" w:color="auto" w:fill="auto"/>
          <w:vAlign w:val="center"/>
        </w:tcPr>
        <w:p w14:paraId="2802F6B6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14BF7844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060FE38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55B7C6AC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6587ADF" wp14:editId="4B6E992C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064D9FEF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B977A6" w14:textId="77777777" w:rsidR="00E71AAD" w:rsidRDefault="00E71AAD" w:rsidP="009052EC">
      <w:pPr>
        <w:pBdr>
          <w:bottom w:val="single" w:sz="6" w:space="1" w:color="auto"/>
        </w:pBdr>
      </w:pPr>
    </w:p>
    <w:p w14:paraId="4D2FE050" w14:textId="77777777" w:rsidR="00E71AAD" w:rsidRPr="009052EC" w:rsidRDefault="00E71AAD" w:rsidP="009052EC"/>
  </w:footnote>
  <w:footnote w:type="continuationSeparator" w:id="0">
    <w:p w14:paraId="379C5A52" w14:textId="77777777" w:rsidR="00E71AAD" w:rsidRDefault="00E71AAD">
      <w:r>
        <w:continuationSeparator/>
      </w:r>
    </w:p>
    <w:p w14:paraId="0441D4F5" w14:textId="77777777" w:rsidR="00E71AAD" w:rsidRDefault="00E71AAD"/>
    <w:p w14:paraId="6C937452" w14:textId="77777777" w:rsidR="00E71AAD" w:rsidRDefault="00E71AAD"/>
  </w:footnote>
  <w:footnote w:type="continuationNotice" w:id="1">
    <w:p w14:paraId="5C605DEB" w14:textId="77777777" w:rsidR="00E71AAD" w:rsidRDefault="00E71AAD"/>
    <w:p w14:paraId="77FFEBE4" w14:textId="77777777" w:rsidR="00E71AAD" w:rsidRDefault="00E71AAD"/>
    <w:p w14:paraId="30097CC5" w14:textId="77777777" w:rsidR="00E71AAD" w:rsidRDefault="00E71A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350D9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87452578">
    <w:abstractNumId w:val="13"/>
  </w:num>
  <w:num w:numId="2" w16cid:durableId="1467966642">
    <w:abstractNumId w:val="14"/>
  </w:num>
  <w:num w:numId="3" w16cid:durableId="651716619">
    <w:abstractNumId w:val="4"/>
  </w:num>
  <w:num w:numId="4" w16cid:durableId="1217398509">
    <w:abstractNumId w:val="19"/>
  </w:num>
  <w:num w:numId="5" w16cid:durableId="836463729">
    <w:abstractNumId w:val="10"/>
  </w:num>
  <w:num w:numId="6" w16cid:durableId="515390766">
    <w:abstractNumId w:val="16"/>
  </w:num>
  <w:num w:numId="7" w16cid:durableId="1683166960">
    <w:abstractNumId w:val="7"/>
  </w:num>
  <w:num w:numId="8" w16cid:durableId="1225990371">
    <w:abstractNumId w:val="18"/>
  </w:num>
  <w:num w:numId="9" w16cid:durableId="875462358">
    <w:abstractNumId w:val="15"/>
  </w:num>
  <w:num w:numId="10" w16cid:durableId="376054790">
    <w:abstractNumId w:val="0"/>
  </w:num>
  <w:num w:numId="11" w16cid:durableId="1485466856">
    <w:abstractNumId w:val="9"/>
  </w:num>
  <w:num w:numId="12" w16cid:durableId="111940155">
    <w:abstractNumId w:val="17"/>
  </w:num>
  <w:num w:numId="13" w16cid:durableId="944848847">
    <w:abstractNumId w:val="12"/>
  </w:num>
  <w:num w:numId="14" w16cid:durableId="1957634108">
    <w:abstractNumId w:val="8"/>
  </w:num>
  <w:num w:numId="15" w16cid:durableId="1868832070">
    <w:abstractNumId w:val="11"/>
  </w:num>
  <w:num w:numId="16" w16cid:durableId="1716418826">
    <w:abstractNumId w:val="6"/>
  </w:num>
  <w:num w:numId="17" w16cid:durableId="2128812411">
    <w:abstractNumId w:val="2"/>
  </w:num>
  <w:num w:numId="18" w16cid:durableId="1006976797">
    <w:abstractNumId w:val="3"/>
  </w:num>
  <w:num w:numId="19" w16cid:durableId="978921993">
    <w:abstractNumId w:val="1"/>
  </w:num>
  <w:num w:numId="20" w16cid:durableId="2222523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094"/>
    <w:rsid w:val="00004E08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576E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96979"/>
    <w:rsid w:val="001A7780"/>
    <w:rsid w:val="001B5B83"/>
    <w:rsid w:val="001B5F11"/>
    <w:rsid w:val="001B7FE9"/>
    <w:rsid w:val="001D7EA1"/>
    <w:rsid w:val="001E1FD4"/>
    <w:rsid w:val="001E2397"/>
    <w:rsid w:val="001E5CCA"/>
    <w:rsid w:val="001F0FB5"/>
    <w:rsid w:val="00201933"/>
    <w:rsid w:val="00210282"/>
    <w:rsid w:val="0022181D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41C1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56F6C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D2F09"/>
    <w:rsid w:val="005D6A78"/>
    <w:rsid w:val="005E35DD"/>
    <w:rsid w:val="005E4C83"/>
    <w:rsid w:val="005F2011"/>
    <w:rsid w:val="005F2AA1"/>
    <w:rsid w:val="005F5788"/>
    <w:rsid w:val="0060629F"/>
    <w:rsid w:val="0061253D"/>
    <w:rsid w:val="00622467"/>
    <w:rsid w:val="006327DE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B2847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D577E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26F14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42B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9F6A41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1C66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D4094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59F3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0FF9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A70ED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1AAD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502B"/>
    <w:rsid w:val="00ED6E4A"/>
    <w:rsid w:val="00ED725F"/>
    <w:rsid w:val="00EE1907"/>
    <w:rsid w:val="00EE70B3"/>
    <w:rsid w:val="00EF381F"/>
    <w:rsid w:val="00EF5625"/>
    <w:rsid w:val="00F03B4A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47ED"/>
    <w:rsid w:val="00F757C3"/>
    <w:rsid w:val="00F75F05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  <w:rsid w:val="3F44E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F62852"/>
  <w15:chartTrackingRefBased/>
  <w15:docId w15:val="{50C5EF24-346B-443C-AA17-83C3E326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ED502B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3941C1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804E8F-4D75-4F56-AB4C-65E355FCC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ded0e4a2-99d0-4665-b661-f42e33e32709"/>
    <ds:schemaRef ds:uri="http://schemas.microsoft.com/office/2006/documentManagement/types"/>
    <ds:schemaRef ds:uri="3c28e9e1-6014-479a-b58f-4b5f5f924ae6"/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</TotalTime>
  <Pages>2</Pages>
  <Words>73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CST-L3 Candidate Initial Learning Statement</vt:lpstr>
    </vt:vector>
  </TitlesOfParts>
  <Company>CPCAB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CAST-L3 Candidate Initial Learning Statement</dc:title>
  <dc:subject/>
  <dc:creator>Windows User</dc:creator>
  <cp:keywords/>
  <dc:description/>
  <cp:lastModifiedBy>Natalie Burford</cp:lastModifiedBy>
  <cp:revision>22</cp:revision>
  <cp:lastPrinted>2020-07-07T09:49:00Z</cp:lastPrinted>
  <dcterms:created xsi:type="dcterms:W3CDTF">2020-07-07T09:41:00Z</dcterms:created>
  <dcterms:modified xsi:type="dcterms:W3CDTF">2024-08-14T13:10:00Z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